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106" w:type="dxa"/>
        <w:tblLook w:val="0000"/>
      </w:tblPr>
      <w:tblGrid>
        <w:gridCol w:w="4356"/>
        <w:gridCol w:w="5709"/>
      </w:tblGrid>
      <w:tr w:rsidR="00DB681B" w:rsidRPr="004F1398">
        <w:trPr>
          <w:trHeight w:val="1280"/>
        </w:trPr>
        <w:tc>
          <w:tcPr>
            <w:tcW w:w="4356" w:type="dxa"/>
          </w:tcPr>
          <w:p w:rsidR="00DB681B" w:rsidRPr="00062399" w:rsidRDefault="00DB681B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TRƯỜNG CAO ĐẲNG LÝ TỰ TRỌNG </w:t>
            </w:r>
          </w:p>
          <w:p w:rsidR="00DB681B" w:rsidRPr="00062399" w:rsidRDefault="00DB681B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THÀNH PHỐ</w:t>
            </w:r>
            <w:r w:rsidRPr="00062399">
              <w:rPr>
                <w:rFonts w:ascii="Times New Roman" w:hAnsi="Times New Roman" w:cs="Times New Roman"/>
                <w:sz w:val="26"/>
                <w:szCs w:val="26"/>
              </w:rPr>
              <w:t xml:space="preserve"> HỒ CHÍ MINH</w:t>
            </w:r>
          </w:p>
          <w:p w:rsidR="00DB681B" w:rsidRPr="004F1398" w:rsidRDefault="00DB681B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w:pict>
                <v:line id="Line 27" o:spid="_x0000_s1026" style="position:absolute;left:0;text-align:left;z-index:251658240;visibility:visible" from="71.45pt,20.75pt" to="134.45pt,20.8pt"/>
              </w:pic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CÔNG NGHỆ CƠ KHÍ</w:t>
            </w:r>
          </w:p>
        </w:tc>
        <w:tc>
          <w:tcPr>
            <w:tcW w:w="5709" w:type="dxa"/>
          </w:tcPr>
          <w:p w:rsidR="00DB681B" w:rsidRPr="004F1398" w:rsidRDefault="00DB681B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DB681B" w:rsidRPr="004F1398" w:rsidRDefault="00DB681B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DB681B" w:rsidRPr="004F1398" w:rsidRDefault="00DB681B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w:pict>
                <v:line id="Line 8" o:spid="_x0000_s1027" style="position:absolute;left:0;text-align:left;z-index:251659264;visibility:visible" from="61.8pt,4pt" to="223.8pt,4.05pt"/>
              </w:pict>
            </w:r>
          </w:p>
          <w:p w:rsidR="00DB681B" w:rsidRPr="004F1398" w:rsidRDefault="00DB681B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DB681B" w:rsidRPr="004F1398">
        <w:trPr>
          <w:trHeight w:val="363"/>
        </w:trPr>
        <w:tc>
          <w:tcPr>
            <w:tcW w:w="10065" w:type="dxa"/>
            <w:gridSpan w:val="2"/>
          </w:tcPr>
          <w:p w:rsidR="00DB681B" w:rsidRPr="00AF37CC" w:rsidRDefault="00DB681B" w:rsidP="004633B1">
            <w:pPr>
              <w:pStyle w:val="BodyText"/>
              <w:spacing w:after="0" w:line="340" w:lineRule="exact"/>
              <w:jc w:val="right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 22  tháng 8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năm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6</w:t>
            </w:r>
          </w:p>
        </w:tc>
      </w:tr>
    </w:tbl>
    <w:p w:rsidR="00DB681B" w:rsidRDefault="00DB681B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DB681B" w:rsidRDefault="00DB681B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DB681B" w:rsidRDefault="00DB681B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  - Hiệu trưởng Trường Cao đẳng Kỹ thuật Lý Tự Trọng Tp.HCM;</w:t>
      </w:r>
    </w:p>
    <w:p w:rsidR="00DB681B" w:rsidRDefault="00DB681B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 – Giới thiệu việc làm;</w:t>
      </w:r>
    </w:p>
    <w:p w:rsidR="00DB681B" w:rsidRPr="00AF37CC" w:rsidRDefault="00DB681B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DB681B" w:rsidRDefault="00DB681B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Để tạo điều kiện thuận lợi cho việc quản lý, giảng dạy và học tập các môn học trong chương trình dạy các lớp khóa </w:t>
      </w:r>
    </w:p>
    <w:p w:rsidR="00DB681B" w:rsidRDefault="00DB681B" w:rsidP="008C22DD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khoa Công nghệ Cơ khí kính đề nghị Nhà trường đổi thời khóa biểu khóa 2016 Ôtô như sau:</w:t>
      </w:r>
    </w:p>
    <w:p w:rsidR="00DB681B" w:rsidRPr="00475E82" w:rsidRDefault="00DB681B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 w:rsidRPr="00B429F2">
        <w:rPr>
          <w:rFonts w:ascii="Times New Roman" w:hAnsi="Times New Roman" w:cs="Times New Roman"/>
          <w:color w:val="000000"/>
          <w:sz w:val="26"/>
          <w:szCs w:val="26"/>
        </w:rPr>
        <w:t xml:space="preserve">Môn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nguyên lý chi tiết máy: </w:t>
      </w:r>
    </w:p>
    <w:p w:rsidR="00DB681B" w:rsidRPr="00475E82" w:rsidRDefault="00DB681B" w:rsidP="00475E82">
      <w:pPr>
        <w:pStyle w:val="ListParagraph"/>
        <w:spacing w:before="60" w:line="320" w:lineRule="exact"/>
        <w:ind w:left="630" w:right="-142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475E82">
        <w:rPr>
          <w:rFonts w:ascii="Times New Roman" w:hAnsi="Times New Roman" w:cs="Times New Roman"/>
          <w:color w:val="000000"/>
          <w:sz w:val="26"/>
          <w:szCs w:val="26"/>
        </w:rPr>
        <w:t xml:space="preserve">+ Lớp 16CĐ-Ô3 học thứ hai tiết 1-3 chuyển sang học thứ năm tiết 1-3 và lớp 16CĐ-Ô10 học thứ hai tiết 4-6 chuyển sang học thứ năm tiết 4-6 thầy Nguyễn Thành Long dạy; </w:t>
      </w:r>
    </w:p>
    <w:p w:rsidR="00DB681B" w:rsidRPr="00475E82" w:rsidRDefault="00DB681B" w:rsidP="00475E82">
      <w:pPr>
        <w:spacing w:before="60" w:line="320" w:lineRule="exact"/>
        <w:ind w:left="720" w:right="-142"/>
        <w:jc w:val="both"/>
        <w:rPr>
          <w:rFonts w:ascii="Times New Roman" w:hAnsi="Times New Roman" w:cs="Times New Roman"/>
          <w:sz w:val="26"/>
          <w:szCs w:val="26"/>
        </w:rPr>
      </w:pPr>
      <w:r w:rsidRPr="00475E82">
        <w:rPr>
          <w:rFonts w:ascii="Times New Roman" w:hAnsi="Times New Roman" w:cs="Times New Roman"/>
          <w:color w:val="000000"/>
          <w:sz w:val="26"/>
          <w:szCs w:val="26"/>
        </w:rPr>
        <w:t>+ Lớp 16CĐ-Ô6 học thứ tư tiết 1-3 chuyển sang học thứ bảy tiết 1-3 cô Lư Tị Yến Vũ dạy;</w:t>
      </w:r>
    </w:p>
    <w:p w:rsidR="00DB681B" w:rsidRPr="00475E82" w:rsidRDefault="00DB681B" w:rsidP="00475E82">
      <w:pPr>
        <w:numPr>
          <w:ilvl w:val="0"/>
          <w:numId w:val="27"/>
        </w:numPr>
        <w:spacing w:before="60" w:line="320" w:lineRule="exact"/>
        <w:ind w:left="0" w:right="-142" w:firstLine="25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Môn Cad/Cam cơ bản: lớp </w:t>
      </w:r>
      <w:r w:rsidRPr="00475E82">
        <w:rPr>
          <w:rFonts w:ascii="Times New Roman" w:hAnsi="Times New Roman" w:cs="Times New Roman"/>
          <w:color w:val="000000"/>
          <w:sz w:val="26"/>
          <w:szCs w:val="26"/>
        </w:rPr>
        <w:t>16CĐ</w:t>
      </w:r>
      <w:r>
        <w:rPr>
          <w:rFonts w:ascii="Times New Roman" w:hAnsi="Times New Roman" w:cs="Times New Roman"/>
          <w:color w:val="000000"/>
          <w:sz w:val="26"/>
          <w:szCs w:val="26"/>
        </w:rPr>
        <w:t>-CTM3 Thầy Trần Minh Thông dạy đổi cho thầy Nguyễn Tiến Nhân</w:t>
      </w:r>
    </w:p>
    <w:p w:rsidR="00DB681B" w:rsidRDefault="00DB681B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mong được sự chấp thuận của Thầy Hiệu trưởng và Quý Phòng.</w:t>
      </w:r>
    </w:p>
    <w:p w:rsidR="00DB681B" w:rsidRDefault="00DB681B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tbl>
      <w:tblPr>
        <w:tblW w:w="0" w:type="auto"/>
        <w:jc w:val="center"/>
        <w:tblLook w:val="00A0"/>
      </w:tblPr>
      <w:tblGrid>
        <w:gridCol w:w="2060"/>
        <w:gridCol w:w="831"/>
        <w:gridCol w:w="3408"/>
        <w:gridCol w:w="2563"/>
      </w:tblGrid>
      <w:tr w:rsidR="00DB681B" w:rsidRPr="008C515B">
        <w:trPr>
          <w:jc w:val="center"/>
        </w:trPr>
        <w:tc>
          <w:tcPr>
            <w:tcW w:w="2108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DB681B" w:rsidRPr="008C515B" w:rsidRDefault="00DB681B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P.ĐT-TS-GTVL</w:t>
            </w:r>
          </w:p>
        </w:tc>
        <w:tc>
          <w:tcPr>
            <w:tcW w:w="2641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DB681B" w:rsidRPr="008C515B">
        <w:trPr>
          <w:jc w:val="center"/>
        </w:trPr>
        <w:tc>
          <w:tcPr>
            <w:tcW w:w="2108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DB681B" w:rsidRPr="008C515B" w:rsidRDefault="00DB681B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DB681B" w:rsidRPr="008C515B" w:rsidRDefault="00DB681B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DB681B" w:rsidRPr="00AF37CC" w:rsidRDefault="00DB681B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DB681B" w:rsidRPr="00027CB9" w:rsidRDefault="00DB681B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DB681B" w:rsidRPr="00027CB9" w:rsidSect="00344FDF">
      <w:pgSz w:w="11907" w:h="16840" w:code="9"/>
      <w:pgMar w:top="709" w:right="1134" w:bottom="0" w:left="212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3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6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2"/>
  </w:num>
  <w:num w:numId="2">
    <w:abstractNumId w:val="11"/>
  </w:num>
  <w:num w:numId="3">
    <w:abstractNumId w:val="6"/>
  </w:num>
  <w:num w:numId="4">
    <w:abstractNumId w:val="23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16"/>
  </w:num>
  <w:num w:numId="12">
    <w:abstractNumId w:val="3"/>
  </w:num>
  <w:num w:numId="13">
    <w:abstractNumId w:val="0"/>
  </w:num>
  <w:num w:numId="14">
    <w:abstractNumId w:val="25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435C"/>
    <w:rsid w:val="00027CB9"/>
    <w:rsid w:val="00033D24"/>
    <w:rsid w:val="00043353"/>
    <w:rsid w:val="00054A44"/>
    <w:rsid w:val="00062399"/>
    <w:rsid w:val="000731A7"/>
    <w:rsid w:val="00076268"/>
    <w:rsid w:val="000A0E95"/>
    <w:rsid w:val="000A6886"/>
    <w:rsid w:val="000D42CF"/>
    <w:rsid w:val="000D57A3"/>
    <w:rsid w:val="000D7A58"/>
    <w:rsid w:val="000E5DA5"/>
    <w:rsid w:val="000F57A5"/>
    <w:rsid w:val="000F5A5B"/>
    <w:rsid w:val="001048E0"/>
    <w:rsid w:val="00105909"/>
    <w:rsid w:val="001315A4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7C90"/>
    <w:rsid w:val="001A7D98"/>
    <w:rsid w:val="001C6145"/>
    <w:rsid w:val="001E66E6"/>
    <w:rsid w:val="001F6F8E"/>
    <w:rsid w:val="00211BF8"/>
    <w:rsid w:val="0021491F"/>
    <w:rsid w:val="00214C0B"/>
    <w:rsid w:val="00217803"/>
    <w:rsid w:val="00221AA1"/>
    <w:rsid w:val="0023611B"/>
    <w:rsid w:val="002434E3"/>
    <w:rsid w:val="00244880"/>
    <w:rsid w:val="00255E61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76B8"/>
    <w:rsid w:val="002F6AA0"/>
    <w:rsid w:val="003066B3"/>
    <w:rsid w:val="00315124"/>
    <w:rsid w:val="00331A59"/>
    <w:rsid w:val="00332A13"/>
    <w:rsid w:val="00334990"/>
    <w:rsid w:val="00335963"/>
    <w:rsid w:val="00335968"/>
    <w:rsid w:val="00344FDF"/>
    <w:rsid w:val="00345BB7"/>
    <w:rsid w:val="00350491"/>
    <w:rsid w:val="00355A60"/>
    <w:rsid w:val="0035799D"/>
    <w:rsid w:val="00381195"/>
    <w:rsid w:val="0038309D"/>
    <w:rsid w:val="00392F06"/>
    <w:rsid w:val="003A173B"/>
    <w:rsid w:val="003A3A48"/>
    <w:rsid w:val="003B0B2D"/>
    <w:rsid w:val="003C3126"/>
    <w:rsid w:val="003C6F6B"/>
    <w:rsid w:val="003E070F"/>
    <w:rsid w:val="003E0F1B"/>
    <w:rsid w:val="003F20D5"/>
    <w:rsid w:val="003F39E6"/>
    <w:rsid w:val="00402267"/>
    <w:rsid w:val="0040781F"/>
    <w:rsid w:val="00410BBD"/>
    <w:rsid w:val="00412254"/>
    <w:rsid w:val="00414C35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500D5D"/>
    <w:rsid w:val="00516506"/>
    <w:rsid w:val="0052446F"/>
    <w:rsid w:val="00533075"/>
    <w:rsid w:val="00540B6E"/>
    <w:rsid w:val="0054645E"/>
    <w:rsid w:val="00550199"/>
    <w:rsid w:val="00551350"/>
    <w:rsid w:val="00551FF6"/>
    <w:rsid w:val="005633A8"/>
    <w:rsid w:val="00566995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F42B6"/>
    <w:rsid w:val="00637AB5"/>
    <w:rsid w:val="00637D3C"/>
    <w:rsid w:val="0064255C"/>
    <w:rsid w:val="00646CB5"/>
    <w:rsid w:val="00656DEA"/>
    <w:rsid w:val="00687280"/>
    <w:rsid w:val="00697620"/>
    <w:rsid w:val="006A5DD6"/>
    <w:rsid w:val="006B061C"/>
    <w:rsid w:val="006D4319"/>
    <w:rsid w:val="006D7B92"/>
    <w:rsid w:val="00715A6D"/>
    <w:rsid w:val="00717973"/>
    <w:rsid w:val="00726C3E"/>
    <w:rsid w:val="007301EC"/>
    <w:rsid w:val="00740E20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C4C7B"/>
    <w:rsid w:val="007C79FA"/>
    <w:rsid w:val="007E34F6"/>
    <w:rsid w:val="007E6661"/>
    <w:rsid w:val="007F44EA"/>
    <w:rsid w:val="00801B36"/>
    <w:rsid w:val="00806209"/>
    <w:rsid w:val="00822167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6354"/>
    <w:rsid w:val="00997AAA"/>
    <w:rsid w:val="009A3D66"/>
    <w:rsid w:val="009C436D"/>
    <w:rsid w:val="009D1BF7"/>
    <w:rsid w:val="009E50B2"/>
    <w:rsid w:val="009E6775"/>
    <w:rsid w:val="009F6433"/>
    <w:rsid w:val="00A16B19"/>
    <w:rsid w:val="00A20C28"/>
    <w:rsid w:val="00A3668F"/>
    <w:rsid w:val="00A55C71"/>
    <w:rsid w:val="00A577C7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C4063"/>
    <w:rsid w:val="00AC435F"/>
    <w:rsid w:val="00AD7E5B"/>
    <w:rsid w:val="00AE21DD"/>
    <w:rsid w:val="00AF37CC"/>
    <w:rsid w:val="00B339ED"/>
    <w:rsid w:val="00B4275E"/>
    <w:rsid w:val="00B429F2"/>
    <w:rsid w:val="00B67073"/>
    <w:rsid w:val="00B92853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76F6"/>
    <w:rsid w:val="00C30BDF"/>
    <w:rsid w:val="00C3144C"/>
    <w:rsid w:val="00C34291"/>
    <w:rsid w:val="00C41E99"/>
    <w:rsid w:val="00C51C28"/>
    <w:rsid w:val="00C61FB8"/>
    <w:rsid w:val="00C66A85"/>
    <w:rsid w:val="00C722D9"/>
    <w:rsid w:val="00C77BAC"/>
    <w:rsid w:val="00C93017"/>
    <w:rsid w:val="00CA0178"/>
    <w:rsid w:val="00CA0375"/>
    <w:rsid w:val="00CA0BE3"/>
    <w:rsid w:val="00CA6BDE"/>
    <w:rsid w:val="00CB66FC"/>
    <w:rsid w:val="00CB6F18"/>
    <w:rsid w:val="00CC236A"/>
    <w:rsid w:val="00CC5115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4D5B"/>
    <w:rsid w:val="00DA516E"/>
    <w:rsid w:val="00DB681B"/>
    <w:rsid w:val="00DC2162"/>
    <w:rsid w:val="00DC524D"/>
    <w:rsid w:val="00DD042C"/>
    <w:rsid w:val="00DD11DD"/>
    <w:rsid w:val="00DE0F68"/>
    <w:rsid w:val="00DF03D7"/>
    <w:rsid w:val="00DF0492"/>
    <w:rsid w:val="00DF49BA"/>
    <w:rsid w:val="00E003FB"/>
    <w:rsid w:val="00E0060D"/>
    <w:rsid w:val="00E05388"/>
    <w:rsid w:val="00E259DC"/>
    <w:rsid w:val="00E32A0B"/>
    <w:rsid w:val="00E40262"/>
    <w:rsid w:val="00E47DEE"/>
    <w:rsid w:val="00E57648"/>
    <w:rsid w:val="00E65CE7"/>
    <w:rsid w:val="00EA242A"/>
    <w:rsid w:val="00EA5672"/>
    <w:rsid w:val="00EB1DC4"/>
    <w:rsid w:val="00EB7A76"/>
    <w:rsid w:val="00ED01F5"/>
    <w:rsid w:val="00ED4CC9"/>
    <w:rsid w:val="00EE1EAF"/>
    <w:rsid w:val="00EE56D8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87DE2"/>
    <w:rsid w:val="00FA29A1"/>
    <w:rsid w:val="00FB73FE"/>
    <w:rsid w:val="00FC03D0"/>
    <w:rsid w:val="00FE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rsid w:val="00FE16CA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rFonts w:cs="Times New Roma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607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544</TotalTime>
  <Pages>1</Pages>
  <Words>157</Words>
  <Characters>896</Characters>
  <Application>Microsoft Office Outlook</Application>
  <DocSecurity>0</DocSecurity>
  <Lines>0</Lines>
  <Paragraphs>0</Paragraphs>
  <ScaleCrop>false</ScaleCrop>
  <Company>CMT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Admin</cp:lastModifiedBy>
  <cp:revision>5</cp:revision>
  <cp:lastPrinted>2016-08-20T03:50:00Z</cp:lastPrinted>
  <dcterms:created xsi:type="dcterms:W3CDTF">2018-01-15T14:32:00Z</dcterms:created>
  <dcterms:modified xsi:type="dcterms:W3CDTF">2018-01-16T01:21:00Z</dcterms:modified>
</cp:coreProperties>
</file>